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4A7EA" w14:textId="77777777" w:rsidR="00F07F93" w:rsidRPr="00F07F93" w:rsidRDefault="005F16FC" w:rsidP="00F07F93">
      <w:pPr>
        <w:pStyle w:val="berschrift1"/>
      </w:pPr>
      <w:r>
        <w:t>PERSONALSTAMMBLATT</w:t>
      </w:r>
      <w:r w:rsidR="00C93A69">
        <w:t xml:space="preserve"> </w:t>
      </w:r>
    </w:p>
    <w:p w14:paraId="1DEA7328" w14:textId="77777777" w:rsidR="00A51D59" w:rsidRDefault="00A51D59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(Bank- oder Postverbindung)</w:t>
      </w:r>
    </w:p>
    <w:p w14:paraId="46509362" w14:textId="77777777" w:rsidR="00F07F93" w:rsidRDefault="00F07F93">
      <w:pPr>
        <w:rPr>
          <w:rFonts w:ascii="Arial" w:hAnsi="Arial"/>
          <w:sz w:val="22"/>
        </w:rPr>
      </w:pPr>
    </w:p>
    <w:p w14:paraId="1C32E5E1" w14:textId="77777777" w:rsidR="00A51D59" w:rsidRDefault="00A51D59">
      <w:pPr>
        <w:rPr>
          <w:rFonts w:ascii="Arial" w:hAnsi="Arial"/>
          <w:sz w:val="22"/>
        </w:rPr>
      </w:pPr>
    </w:p>
    <w:p w14:paraId="67A9A2F5" w14:textId="77777777" w:rsidR="00A51D59" w:rsidRDefault="00A51D59">
      <w:pPr>
        <w:rPr>
          <w:rFonts w:ascii="Arial" w:hAnsi="Arial"/>
          <w:sz w:val="22"/>
        </w:rPr>
      </w:pPr>
    </w:p>
    <w:tbl>
      <w:tblPr>
        <w:tblStyle w:val="Tabellenraster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237"/>
      </w:tblGrid>
      <w:tr w:rsidR="00FD0865" w14:paraId="5CB172FF" w14:textId="77777777" w:rsidTr="00FD0865">
        <w:trPr>
          <w:trHeight w:val="567"/>
        </w:trPr>
        <w:tc>
          <w:tcPr>
            <w:tcW w:w="2405" w:type="dxa"/>
          </w:tcPr>
          <w:p w14:paraId="71DD7003" w14:textId="77777777" w:rsidR="00FD0865" w:rsidRDefault="00FD086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Name:</w:t>
            </w:r>
          </w:p>
        </w:tc>
        <w:tc>
          <w:tcPr>
            <w:tcW w:w="6237" w:type="dxa"/>
          </w:tcPr>
          <w:p w14:paraId="571F0937" w14:textId="77777777" w:rsidR="00FD0865" w:rsidRDefault="00FD0865" w:rsidP="00FD0865">
            <w:pPr>
              <w:ind w:right="-1432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..</w:t>
            </w:r>
          </w:p>
        </w:tc>
      </w:tr>
      <w:tr w:rsidR="00FD0865" w14:paraId="5F7AD7B8" w14:textId="77777777" w:rsidTr="00FD0865">
        <w:trPr>
          <w:trHeight w:val="567"/>
        </w:trPr>
        <w:tc>
          <w:tcPr>
            <w:tcW w:w="2405" w:type="dxa"/>
          </w:tcPr>
          <w:p w14:paraId="1E958FAF" w14:textId="77777777" w:rsidR="00FD0865" w:rsidRDefault="00FD086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Vorname:</w:t>
            </w:r>
          </w:p>
        </w:tc>
        <w:tc>
          <w:tcPr>
            <w:tcW w:w="6237" w:type="dxa"/>
          </w:tcPr>
          <w:p w14:paraId="6AB5E764" w14:textId="77777777" w:rsidR="00FD0865" w:rsidRDefault="00FD0865" w:rsidP="00FD0865">
            <w:pPr>
              <w:ind w:right="-1432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..</w:t>
            </w:r>
          </w:p>
        </w:tc>
      </w:tr>
      <w:tr w:rsidR="00FD0865" w14:paraId="35A7E679" w14:textId="77777777" w:rsidTr="00FD0865">
        <w:trPr>
          <w:trHeight w:val="567"/>
        </w:trPr>
        <w:tc>
          <w:tcPr>
            <w:tcW w:w="2405" w:type="dxa"/>
          </w:tcPr>
          <w:p w14:paraId="06B2995F" w14:textId="77777777" w:rsidR="00FD0865" w:rsidRDefault="00FD0865">
            <w:pPr>
              <w:rPr>
                <w:rFonts w:ascii="Arial" w:hAnsi="Arial"/>
                <w:sz w:val="22"/>
              </w:rPr>
            </w:pPr>
            <w:proofErr w:type="spellStart"/>
            <w:r>
              <w:rPr>
                <w:rFonts w:ascii="Arial" w:hAnsi="Arial"/>
                <w:sz w:val="22"/>
              </w:rPr>
              <w:t>Strasse</w:t>
            </w:r>
            <w:proofErr w:type="spellEnd"/>
            <w:r>
              <w:rPr>
                <w:rFonts w:ascii="Arial" w:hAnsi="Arial"/>
                <w:sz w:val="22"/>
              </w:rPr>
              <w:t xml:space="preserve"> / Nr:</w:t>
            </w:r>
          </w:p>
        </w:tc>
        <w:tc>
          <w:tcPr>
            <w:tcW w:w="6237" w:type="dxa"/>
          </w:tcPr>
          <w:p w14:paraId="0CB277BB" w14:textId="77777777" w:rsidR="00FD0865" w:rsidRDefault="00FD0865" w:rsidP="00FD0865">
            <w:pPr>
              <w:ind w:right="-1432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..</w:t>
            </w:r>
          </w:p>
        </w:tc>
      </w:tr>
      <w:tr w:rsidR="00FD0865" w14:paraId="127FC3F1" w14:textId="77777777" w:rsidTr="00FD0865">
        <w:trPr>
          <w:trHeight w:val="567"/>
        </w:trPr>
        <w:tc>
          <w:tcPr>
            <w:tcW w:w="2405" w:type="dxa"/>
          </w:tcPr>
          <w:p w14:paraId="054189E0" w14:textId="77777777" w:rsidR="00FD0865" w:rsidRDefault="00FD086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PLZ:</w:t>
            </w:r>
          </w:p>
        </w:tc>
        <w:tc>
          <w:tcPr>
            <w:tcW w:w="6237" w:type="dxa"/>
          </w:tcPr>
          <w:p w14:paraId="3E5308A7" w14:textId="77777777" w:rsidR="00FD0865" w:rsidRDefault="00FD0865" w:rsidP="00FD0865">
            <w:pPr>
              <w:ind w:right="-1432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..</w:t>
            </w:r>
          </w:p>
        </w:tc>
      </w:tr>
      <w:tr w:rsidR="00FD0865" w14:paraId="194899C6" w14:textId="77777777" w:rsidTr="00FD0865">
        <w:trPr>
          <w:trHeight w:val="567"/>
        </w:trPr>
        <w:tc>
          <w:tcPr>
            <w:tcW w:w="2405" w:type="dxa"/>
          </w:tcPr>
          <w:p w14:paraId="4A8C9CC9" w14:textId="77777777" w:rsidR="00FD0865" w:rsidRDefault="00FD086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Ort:</w:t>
            </w:r>
          </w:p>
        </w:tc>
        <w:tc>
          <w:tcPr>
            <w:tcW w:w="6237" w:type="dxa"/>
          </w:tcPr>
          <w:p w14:paraId="0F67B99E" w14:textId="77777777" w:rsidR="00FD0865" w:rsidRDefault="00FD0865" w:rsidP="00FD0865">
            <w:pPr>
              <w:ind w:right="-1432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..</w:t>
            </w:r>
          </w:p>
        </w:tc>
      </w:tr>
      <w:tr w:rsidR="00FD0865" w14:paraId="3CCF7385" w14:textId="77777777" w:rsidTr="00FD0865">
        <w:trPr>
          <w:trHeight w:val="567"/>
        </w:trPr>
        <w:tc>
          <w:tcPr>
            <w:tcW w:w="2405" w:type="dxa"/>
          </w:tcPr>
          <w:p w14:paraId="113FFD53" w14:textId="77777777" w:rsidR="00FD0865" w:rsidRDefault="00FD086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Geburtsdatum:</w:t>
            </w:r>
          </w:p>
        </w:tc>
        <w:tc>
          <w:tcPr>
            <w:tcW w:w="6237" w:type="dxa"/>
          </w:tcPr>
          <w:p w14:paraId="5EE61C10" w14:textId="77777777" w:rsidR="00FD0865" w:rsidRDefault="00FD0865" w:rsidP="00FD0865">
            <w:pPr>
              <w:ind w:right="-1432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..</w:t>
            </w:r>
          </w:p>
        </w:tc>
      </w:tr>
      <w:tr w:rsidR="00FD0865" w14:paraId="7B46B34D" w14:textId="77777777" w:rsidTr="00FD0865">
        <w:trPr>
          <w:trHeight w:val="567"/>
        </w:trPr>
        <w:tc>
          <w:tcPr>
            <w:tcW w:w="2405" w:type="dxa"/>
          </w:tcPr>
          <w:p w14:paraId="7D8F89C2" w14:textId="77777777" w:rsidR="00FD0865" w:rsidRDefault="00FD086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Nationalität</w:t>
            </w:r>
          </w:p>
        </w:tc>
        <w:tc>
          <w:tcPr>
            <w:tcW w:w="6237" w:type="dxa"/>
          </w:tcPr>
          <w:p w14:paraId="06A4CC85" w14:textId="77777777" w:rsidR="00FD0865" w:rsidRDefault="00FD0865" w:rsidP="00FD0865">
            <w:pPr>
              <w:ind w:right="-1432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..</w:t>
            </w:r>
          </w:p>
        </w:tc>
      </w:tr>
      <w:tr w:rsidR="00FD0865" w14:paraId="27706BEC" w14:textId="77777777" w:rsidTr="00FD0865">
        <w:trPr>
          <w:trHeight w:val="567"/>
        </w:trPr>
        <w:tc>
          <w:tcPr>
            <w:tcW w:w="2405" w:type="dxa"/>
          </w:tcPr>
          <w:p w14:paraId="62597886" w14:textId="77777777" w:rsidR="00FD0865" w:rsidRDefault="00FD086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Heimatort:</w:t>
            </w:r>
          </w:p>
        </w:tc>
        <w:tc>
          <w:tcPr>
            <w:tcW w:w="6237" w:type="dxa"/>
          </w:tcPr>
          <w:p w14:paraId="1D7187B8" w14:textId="77777777" w:rsidR="00FD0865" w:rsidRDefault="00FD0865" w:rsidP="00FD0865">
            <w:pPr>
              <w:ind w:right="-1432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..</w:t>
            </w:r>
          </w:p>
        </w:tc>
      </w:tr>
      <w:tr w:rsidR="00FD0865" w14:paraId="4C501A2F" w14:textId="77777777" w:rsidTr="00FD0865">
        <w:trPr>
          <w:trHeight w:val="567"/>
        </w:trPr>
        <w:tc>
          <w:tcPr>
            <w:tcW w:w="2405" w:type="dxa"/>
          </w:tcPr>
          <w:p w14:paraId="1EE8FA8D" w14:textId="77777777" w:rsidR="00FD0865" w:rsidRDefault="00FD086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Zivilstand:</w:t>
            </w:r>
          </w:p>
        </w:tc>
        <w:tc>
          <w:tcPr>
            <w:tcW w:w="6237" w:type="dxa"/>
          </w:tcPr>
          <w:p w14:paraId="6AE0C771" w14:textId="77777777" w:rsidR="00FD0865" w:rsidRDefault="00FD0865" w:rsidP="00FD0865">
            <w:pPr>
              <w:ind w:right="-1432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..</w:t>
            </w:r>
          </w:p>
        </w:tc>
      </w:tr>
      <w:tr w:rsidR="00FD0865" w14:paraId="7B8479F9" w14:textId="77777777" w:rsidTr="00FD0865">
        <w:trPr>
          <w:trHeight w:val="567"/>
        </w:trPr>
        <w:tc>
          <w:tcPr>
            <w:tcW w:w="2405" w:type="dxa"/>
          </w:tcPr>
          <w:p w14:paraId="380958B6" w14:textId="77777777" w:rsidR="00FD0865" w:rsidRDefault="00FD086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AHV-Nummer:</w:t>
            </w:r>
          </w:p>
        </w:tc>
        <w:tc>
          <w:tcPr>
            <w:tcW w:w="6237" w:type="dxa"/>
          </w:tcPr>
          <w:p w14:paraId="599D1D93" w14:textId="77777777" w:rsidR="00FD0865" w:rsidRDefault="00FD0865" w:rsidP="00FD0865">
            <w:pPr>
              <w:ind w:right="-1432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..</w:t>
            </w:r>
          </w:p>
        </w:tc>
      </w:tr>
    </w:tbl>
    <w:p w14:paraId="2448430A" w14:textId="77777777" w:rsidR="00FD0865" w:rsidRDefault="00FD0865">
      <w:pPr>
        <w:rPr>
          <w:rFonts w:ascii="Arial" w:hAnsi="Arial"/>
          <w:sz w:val="22"/>
        </w:rPr>
      </w:pPr>
    </w:p>
    <w:p w14:paraId="03409A99" w14:textId="77777777" w:rsidR="00FD0865" w:rsidRDefault="00FD0865">
      <w:pPr>
        <w:rPr>
          <w:rFonts w:ascii="Arial" w:hAnsi="Arial"/>
          <w:sz w:val="22"/>
        </w:rPr>
      </w:pPr>
    </w:p>
    <w:p w14:paraId="60778964" w14:textId="77777777" w:rsidR="00A51D59" w:rsidRDefault="00A51D59">
      <w:pPr>
        <w:tabs>
          <w:tab w:val="left" w:pos="9498"/>
        </w:tabs>
        <w:rPr>
          <w:rFonts w:ascii="Arial" w:hAnsi="Arial"/>
          <w:sz w:val="22"/>
        </w:rPr>
      </w:pPr>
    </w:p>
    <w:p w14:paraId="64DEA8CE" w14:textId="77777777" w:rsidR="00FD0865" w:rsidRDefault="00FD0865">
      <w:pPr>
        <w:tabs>
          <w:tab w:val="left" w:pos="9498"/>
        </w:tabs>
        <w:rPr>
          <w:rFonts w:ascii="Arial" w:hAnsi="Arial"/>
          <w:sz w:val="22"/>
        </w:rPr>
      </w:pPr>
    </w:p>
    <w:p w14:paraId="4CFED1C2" w14:textId="77777777" w:rsidR="00FD0865" w:rsidRDefault="00FD0865">
      <w:pPr>
        <w:tabs>
          <w:tab w:val="left" w:pos="9498"/>
        </w:tabs>
        <w:rPr>
          <w:rFonts w:ascii="Arial" w:hAnsi="Arial"/>
          <w:sz w:val="22"/>
        </w:rPr>
      </w:pPr>
    </w:p>
    <w:p w14:paraId="66C1E108" w14:textId="77777777" w:rsidR="00FD0865" w:rsidRDefault="00FD0865">
      <w:pPr>
        <w:tabs>
          <w:tab w:val="left" w:pos="9498"/>
        </w:tabs>
        <w:rPr>
          <w:rFonts w:ascii="Arial" w:hAnsi="Arial"/>
          <w:sz w:val="22"/>
        </w:rPr>
      </w:pPr>
    </w:p>
    <w:p w14:paraId="36E2DCC7" w14:textId="77777777" w:rsidR="00A51D59" w:rsidRDefault="00A51D59">
      <w:pPr>
        <w:tabs>
          <w:tab w:val="left" w:pos="1701"/>
          <w:tab w:val="left" w:pos="9498"/>
        </w:tabs>
        <w:rPr>
          <w:rFonts w:ascii="Arial" w:hAnsi="Arial"/>
          <w:sz w:val="22"/>
        </w:rPr>
      </w:pPr>
    </w:p>
    <w:p w14:paraId="383C9536" w14:textId="77777777" w:rsidR="00A51D59" w:rsidRDefault="00A51D59">
      <w:pPr>
        <w:tabs>
          <w:tab w:val="left" w:pos="1701"/>
          <w:tab w:val="left" w:pos="9498"/>
        </w:tabs>
        <w:rPr>
          <w:rFonts w:ascii="Arial" w:hAnsi="Arial"/>
          <w:sz w:val="22"/>
        </w:rPr>
      </w:pPr>
    </w:p>
    <w:p w14:paraId="07350712" w14:textId="77777777" w:rsidR="00A51D59" w:rsidRDefault="00A51D59" w:rsidP="00C93A69">
      <w:pPr>
        <w:pBdr>
          <w:bottom w:val="single" w:sz="4" w:space="1" w:color="auto"/>
        </w:pBdr>
        <w:tabs>
          <w:tab w:val="left" w:pos="426"/>
          <w:tab w:val="left" w:pos="1843"/>
          <w:tab w:val="left" w:pos="2977"/>
          <w:tab w:val="left" w:pos="9498"/>
        </w:tabs>
        <w:rPr>
          <w:rFonts w:ascii="Arial" w:hAnsi="Arial"/>
          <w:sz w:val="22"/>
        </w:rPr>
      </w:pPr>
      <w:r>
        <w:rPr>
          <w:rFonts w:ascii="Arial" w:hAnsi="Arial"/>
          <w:sz w:val="30"/>
        </w:rPr>
        <w:t></w:t>
      </w:r>
      <w:r>
        <w:rPr>
          <w:rFonts w:ascii="Arial" w:hAnsi="Arial"/>
          <w:sz w:val="22"/>
        </w:rPr>
        <w:tab/>
        <w:t>Postkonto</w:t>
      </w:r>
      <w:r>
        <w:rPr>
          <w:rFonts w:ascii="Arial" w:hAnsi="Arial"/>
          <w:sz w:val="22"/>
        </w:rPr>
        <w:tab/>
        <w:t>PC-</w:t>
      </w:r>
      <w:proofErr w:type="gramStart"/>
      <w:r>
        <w:rPr>
          <w:rFonts w:ascii="Arial" w:hAnsi="Arial"/>
          <w:sz w:val="22"/>
        </w:rPr>
        <w:t>Nr.</w:t>
      </w:r>
      <w:r w:rsidR="00C93A69">
        <w:rPr>
          <w:rFonts w:ascii="Arial" w:hAnsi="Arial"/>
          <w:sz w:val="22"/>
        </w:rPr>
        <w:t>:</w:t>
      </w:r>
      <w:r w:rsidR="00C93A69">
        <w:rPr>
          <w:rFonts w:ascii="Arial" w:hAnsi="Arial"/>
          <w:sz w:val="22"/>
        </w:rPr>
        <w:tab/>
      </w:r>
      <w:r w:rsidR="00FD0865">
        <w:rPr>
          <w:rFonts w:ascii="Arial" w:hAnsi="Arial"/>
          <w:sz w:val="22"/>
        </w:rPr>
        <w:t>..</w:t>
      </w:r>
      <w:proofErr w:type="gramEnd"/>
    </w:p>
    <w:p w14:paraId="185CF7D6" w14:textId="77777777" w:rsidR="00A51D59" w:rsidRDefault="00A51D59">
      <w:pPr>
        <w:tabs>
          <w:tab w:val="left" w:pos="426"/>
          <w:tab w:val="left" w:pos="1843"/>
          <w:tab w:val="left" w:pos="2977"/>
          <w:tab w:val="left" w:pos="9498"/>
        </w:tabs>
        <w:rPr>
          <w:rFonts w:ascii="Arial" w:hAnsi="Arial"/>
          <w:sz w:val="22"/>
        </w:rPr>
      </w:pPr>
    </w:p>
    <w:p w14:paraId="419C8C5B" w14:textId="77777777" w:rsidR="00A51D59" w:rsidRDefault="00A51D59">
      <w:pPr>
        <w:tabs>
          <w:tab w:val="left" w:pos="426"/>
          <w:tab w:val="left" w:pos="1843"/>
          <w:tab w:val="left" w:pos="2977"/>
          <w:tab w:val="left" w:pos="9498"/>
        </w:tabs>
        <w:rPr>
          <w:rFonts w:ascii="Arial" w:hAnsi="Arial"/>
          <w:sz w:val="22"/>
        </w:rPr>
      </w:pPr>
    </w:p>
    <w:p w14:paraId="2DC16111" w14:textId="77777777" w:rsidR="00A51D59" w:rsidRDefault="00D54536" w:rsidP="00C93A69">
      <w:pPr>
        <w:pBdr>
          <w:bottom w:val="single" w:sz="4" w:space="1" w:color="auto"/>
        </w:pBdr>
        <w:tabs>
          <w:tab w:val="left" w:pos="426"/>
          <w:tab w:val="left" w:pos="1843"/>
          <w:tab w:val="left" w:pos="2977"/>
          <w:tab w:val="left" w:pos="9498"/>
        </w:tabs>
        <w:rPr>
          <w:rFonts w:ascii="Arial" w:hAnsi="Arial"/>
          <w:sz w:val="22"/>
        </w:rPr>
      </w:pPr>
      <w:r>
        <w:rPr>
          <w:rFonts w:ascii="Arial" w:hAnsi="Arial"/>
          <w:sz w:val="30"/>
        </w:rPr>
        <w:t></w:t>
      </w:r>
      <w:r w:rsidR="00A51D59">
        <w:rPr>
          <w:rFonts w:ascii="Arial" w:hAnsi="Arial"/>
          <w:sz w:val="22"/>
        </w:rPr>
        <w:tab/>
        <w:t>Bankkonto</w:t>
      </w:r>
      <w:r w:rsidR="00A51D59">
        <w:rPr>
          <w:rFonts w:ascii="Arial" w:hAnsi="Arial"/>
          <w:sz w:val="22"/>
        </w:rPr>
        <w:tab/>
      </w:r>
      <w:r w:rsidR="0050534A">
        <w:rPr>
          <w:rFonts w:ascii="Arial" w:hAnsi="Arial"/>
          <w:sz w:val="22"/>
        </w:rPr>
        <w:t>IBAN-</w:t>
      </w:r>
      <w:proofErr w:type="gramStart"/>
      <w:r w:rsidR="00A51D59">
        <w:rPr>
          <w:rFonts w:ascii="Arial" w:hAnsi="Arial"/>
          <w:sz w:val="22"/>
        </w:rPr>
        <w:t>Nr.</w:t>
      </w:r>
      <w:r w:rsidR="00C93A69">
        <w:rPr>
          <w:rFonts w:ascii="Arial" w:hAnsi="Arial"/>
          <w:sz w:val="22"/>
        </w:rPr>
        <w:t>:</w:t>
      </w:r>
      <w:r w:rsidR="00C93A69">
        <w:rPr>
          <w:rFonts w:ascii="Arial" w:hAnsi="Arial"/>
          <w:sz w:val="22"/>
        </w:rPr>
        <w:tab/>
      </w:r>
      <w:r w:rsidR="00FD0865">
        <w:rPr>
          <w:rFonts w:ascii="Arial" w:hAnsi="Arial"/>
          <w:sz w:val="22"/>
        </w:rPr>
        <w:t>..</w:t>
      </w:r>
      <w:proofErr w:type="gramEnd"/>
    </w:p>
    <w:p w14:paraId="6EB59321" w14:textId="77777777" w:rsidR="00A51D59" w:rsidRDefault="00A51D59" w:rsidP="00C93A69">
      <w:pPr>
        <w:pBdr>
          <w:bottom w:val="single" w:sz="4" w:space="1" w:color="auto"/>
        </w:pBdr>
        <w:tabs>
          <w:tab w:val="left" w:pos="426"/>
          <w:tab w:val="left" w:pos="1843"/>
          <w:tab w:val="left" w:pos="2977"/>
          <w:tab w:val="left" w:pos="949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Bank:</w:t>
      </w:r>
      <w:r>
        <w:rPr>
          <w:rFonts w:ascii="Arial" w:hAnsi="Arial"/>
          <w:sz w:val="22"/>
        </w:rPr>
        <w:tab/>
      </w:r>
      <w:r w:rsidR="00FD0865">
        <w:rPr>
          <w:rFonts w:ascii="Arial" w:hAnsi="Arial"/>
          <w:sz w:val="22"/>
        </w:rPr>
        <w:t>..</w:t>
      </w:r>
    </w:p>
    <w:p w14:paraId="46DA3D8B" w14:textId="77777777" w:rsidR="00A51D59" w:rsidRDefault="00A51D59">
      <w:pPr>
        <w:tabs>
          <w:tab w:val="left" w:pos="426"/>
          <w:tab w:val="left" w:pos="1843"/>
          <w:tab w:val="left" w:pos="2977"/>
          <w:tab w:val="left" w:pos="9498"/>
        </w:tabs>
        <w:rPr>
          <w:rFonts w:ascii="Arial" w:hAnsi="Arial"/>
          <w:sz w:val="22"/>
        </w:rPr>
      </w:pPr>
    </w:p>
    <w:p w14:paraId="3D77CE58" w14:textId="77777777" w:rsidR="00A51D59" w:rsidRDefault="00A51D59">
      <w:pPr>
        <w:tabs>
          <w:tab w:val="left" w:pos="1701"/>
          <w:tab w:val="left" w:pos="2835"/>
          <w:tab w:val="left" w:pos="9214"/>
        </w:tabs>
        <w:rPr>
          <w:rFonts w:ascii="Arial" w:hAnsi="Arial"/>
          <w:sz w:val="22"/>
        </w:rPr>
      </w:pPr>
    </w:p>
    <w:p w14:paraId="3833DF6F" w14:textId="77777777" w:rsidR="00A51D59" w:rsidRDefault="00A51D59">
      <w:pPr>
        <w:tabs>
          <w:tab w:val="left" w:pos="1701"/>
          <w:tab w:val="left" w:pos="2835"/>
          <w:tab w:val="left" w:pos="9214"/>
        </w:tabs>
        <w:rPr>
          <w:rFonts w:ascii="Arial" w:hAnsi="Arial"/>
          <w:sz w:val="22"/>
        </w:rPr>
      </w:pPr>
    </w:p>
    <w:p w14:paraId="390F7A85" w14:textId="77777777" w:rsidR="00DE01E6" w:rsidRDefault="00DE01E6">
      <w:pPr>
        <w:tabs>
          <w:tab w:val="left" w:pos="1701"/>
          <w:tab w:val="left" w:pos="2835"/>
          <w:tab w:val="left" w:pos="9214"/>
        </w:tabs>
        <w:rPr>
          <w:rFonts w:ascii="Arial" w:hAnsi="Arial"/>
          <w:sz w:val="22"/>
        </w:rPr>
      </w:pPr>
    </w:p>
    <w:p w14:paraId="21DC07F3" w14:textId="77777777" w:rsidR="00DE01E6" w:rsidRDefault="00DE01E6">
      <w:pPr>
        <w:tabs>
          <w:tab w:val="left" w:pos="1701"/>
          <w:tab w:val="left" w:pos="2835"/>
          <w:tab w:val="left" w:pos="921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Bitte abgeben an:</w:t>
      </w:r>
    </w:p>
    <w:p w14:paraId="1129C1A2" w14:textId="3EFE1FDA" w:rsidR="00DE01E6" w:rsidRDefault="00127440">
      <w:pPr>
        <w:tabs>
          <w:tab w:val="left" w:pos="1701"/>
          <w:tab w:val="left" w:pos="2835"/>
          <w:tab w:val="left" w:pos="9214"/>
        </w:tabs>
        <w:rPr>
          <w:rFonts w:ascii="Arial" w:hAnsi="Arial"/>
          <w:sz w:val="22"/>
        </w:rPr>
      </w:pPr>
      <w:r w:rsidRPr="00127440">
        <w:rPr>
          <w:rFonts w:ascii="Arial" w:hAnsi="Arial"/>
          <w:sz w:val="22"/>
        </w:rPr>
        <w:t>info@ebl-schweiz</w:t>
      </w:r>
      <w:r>
        <w:rPr>
          <w:rFonts w:ascii="Arial" w:hAnsi="Arial"/>
          <w:sz w:val="22"/>
        </w:rPr>
        <w:t>.ch</w:t>
      </w:r>
    </w:p>
    <w:p w14:paraId="09F61ADA" w14:textId="77777777" w:rsidR="00DE01E6" w:rsidRDefault="00DE01E6">
      <w:pPr>
        <w:tabs>
          <w:tab w:val="left" w:pos="1701"/>
          <w:tab w:val="left" w:pos="2835"/>
          <w:tab w:val="left" w:pos="9214"/>
        </w:tabs>
        <w:rPr>
          <w:rFonts w:ascii="Arial" w:hAnsi="Arial"/>
          <w:sz w:val="22"/>
        </w:rPr>
      </w:pPr>
    </w:p>
    <w:p w14:paraId="4170DD1C" w14:textId="77777777" w:rsidR="00A51D59" w:rsidRDefault="00A51D59">
      <w:pPr>
        <w:tabs>
          <w:tab w:val="left" w:pos="9214"/>
        </w:tabs>
        <w:rPr>
          <w:rFonts w:ascii="Arial" w:hAnsi="Arial"/>
          <w:sz w:val="22"/>
        </w:rPr>
      </w:pPr>
    </w:p>
    <w:p w14:paraId="21DF52B1" w14:textId="68A76464" w:rsidR="00DE01E6" w:rsidRDefault="00DE01E6">
      <w:pPr>
        <w:tabs>
          <w:tab w:val="left" w:pos="921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Die Daten werden selbstverständlich vertraulich behandelt</w:t>
      </w:r>
      <w:r w:rsidR="00127440">
        <w:rPr>
          <w:rFonts w:ascii="Arial" w:hAnsi="Arial"/>
          <w:sz w:val="22"/>
        </w:rPr>
        <w:t xml:space="preserve"> und sind nur dem Verwaltungsrat der EBL Schweiz zugänglich.</w:t>
      </w:r>
    </w:p>
    <w:p w14:paraId="0F7409C6" w14:textId="77777777" w:rsidR="00A51D59" w:rsidRDefault="00A51D59">
      <w:pPr>
        <w:tabs>
          <w:tab w:val="left" w:pos="9214"/>
        </w:tabs>
        <w:rPr>
          <w:rFonts w:ascii="Arial" w:hAnsi="Arial"/>
          <w:sz w:val="22"/>
        </w:rPr>
      </w:pPr>
    </w:p>
    <w:p w14:paraId="71A7B09E" w14:textId="77777777" w:rsidR="00A51D59" w:rsidRDefault="00A51D59">
      <w:pPr>
        <w:tabs>
          <w:tab w:val="left" w:pos="9214"/>
        </w:tabs>
        <w:rPr>
          <w:rFonts w:ascii="Arial" w:hAnsi="Arial"/>
          <w:sz w:val="22"/>
        </w:rPr>
      </w:pPr>
    </w:p>
    <w:p w14:paraId="492F865F" w14:textId="77777777" w:rsidR="00A51D59" w:rsidRDefault="00A51D59">
      <w:pPr>
        <w:tabs>
          <w:tab w:val="left" w:pos="9214"/>
        </w:tabs>
        <w:rPr>
          <w:rFonts w:ascii="Arial" w:hAnsi="Arial"/>
          <w:sz w:val="22"/>
        </w:rPr>
      </w:pPr>
    </w:p>
    <w:sectPr w:rsidR="00A51D59" w:rsidSect="00AD6A2C">
      <w:headerReference w:type="default" r:id="rId7"/>
      <w:pgSz w:w="11907" w:h="16840"/>
      <w:pgMar w:top="1996" w:right="851" w:bottom="34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EF45E" w14:textId="77777777" w:rsidR="00AD6A2C" w:rsidRDefault="00AD6A2C" w:rsidP="00265DFC">
      <w:r>
        <w:separator/>
      </w:r>
    </w:p>
  </w:endnote>
  <w:endnote w:type="continuationSeparator" w:id="0">
    <w:p w14:paraId="18C3F7FF" w14:textId="77777777" w:rsidR="00AD6A2C" w:rsidRDefault="00AD6A2C" w:rsidP="00265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25692" w14:textId="77777777" w:rsidR="00AD6A2C" w:rsidRDefault="00AD6A2C" w:rsidP="00265DFC">
      <w:r>
        <w:separator/>
      </w:r>
    </w:p>
  </w:footnote>
  <w:footnote w:type="continuationSeparator" w:id="0">
    <w:p w14:paraId="488A8165" w14:textId="77777777" w:rsidR="00AD6A2C" w:rsidRDefault="00AD6A2C" w:rsidP="00265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CF375" w14:textId="77777777" w:rsidR="00265DFC" w:rsidRDefault="00265DFC">
    <w:pPr>
      <w:pStyle w:val="Kopfzeile"/>
    </w:pPr>
    <w:r>
      <w:rPr>
        <w:rFonts w:ascii="Arial" w:hAnsi="Arial"/>
        <w:noProof/>
        <w:sz w:val="8"/>
      </w:rPr>
      <w:drawing>
        <wp:inline distT="0" distB="0" distL="0" distR="0" wp14:anchorId="32487061" wp14:editId="200BFBDA">
          <wp:extent cx="1492370" cy="549339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9516" cy="551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474C0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075541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40"/>
    <w:rsid w:val="00127440"/>
    <w:rsid w:val="00170040"/>
    <w:rsid w:val="001859FF"/>
    <w:rsid w:val="00265DFC"/>
    <w:rsid w:val="002B3364"/>
    <w:rsid w:val="00321266"/>
    <w:rsid w:val="0050534A"/>
    <w:rsid w:val="00562450"/>
    <w:rsid w:val="00582D6D"/>
    <w:rsid w:val="005F16FC"/>
    <w:rsid w:val="00882FB9"/>
    <w:rsid w:val="008A0959"/>
    <w:rsid w:val="009D372D"/>
    <w:rsid w:val="009F4CD4"/>
    <w:rsid w:val="00A243D5"/>
    <w:rsid w:val="00A51D59"/>
    <w:rsid w:val="00AD6A2C"/>
    <w:rsid w:val="00AE4B3A"/>
    <w:rsid w:val="00BF3E2B"/>
    <w:rsid w:val="00C3562F"/>
    <w:rsid w:val="00C93A69"/>
    <w:rsid w:val="00D54536"/>
    <w:rsid w:val="00DE01E6"/>
    <w:rsid w:val="00E3564C"/>
    <w:rsid w:val="00E403A4"/>
    <w:rsid w:val="00F07F93"/>
    <w:rsid w:val="00F84AFF"/>
    <w:rsid w:val="00FD0865"/>
    <w:rsid w:val="00FF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00D117A"/>
  <w14:defaultImageDpi w14:val="300"/>
  <w15:docId w15:val="{E4767C3B-AD75-5447-96CF-C1C80BB5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gsw-FR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32126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65DF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65DFC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265DF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65DFC"/>
    <w:rPr>
      <w:lang w:val="de-DE"/>
    </w:rPr>
  </w:style>
  <w:style w:type="table" w:styleId="Tabellenraster">
    <w:name w:val="Table Grid"/>
    <w:basedOn w:val="NormaleTabelle"/>
    <w:uiPriority w:val="59"/>
    <w:rsid w:val="00FD0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E01E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E01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einrichbrandli/Desktop/03_EBL/EBL_AG/p_Personal/20210411%20Personalstammblatt_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20210411 Personalstammblatt_Vorlage.dotx</Template>
  <TotalTime>0</TotalTime>
  <Pages>1</Pages>
  <Words>58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Fromular Kontoanfrage</vt:lpstr>
    </vt:vector>
  </TitlesOfParts>
  <Company>Gemeindeverwaltung Weiningen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Fromular Kontoanfrage</dc:title>
  <dc:creator>Heiri Brändli</dc:creator>
  <cp:lastModifiedBy>Heinrich Braendli</cp:lastModifiedBy>
  <cp:revision>1</cp:revision>
  <cp:lastPrinted>2012-08-21T05:01:00Z</cp:lastPrinted>
  <dcterms:created xsi:type="dcterms:W3CDTF">2024-03-24T21:06:00Z</dcterms:created>
  <dcterms:modified xsi:type="dcterms:W3CDTF">2024-03-24T21:07:00Z</dcterms:modified>
</cp:coreProperties>
</file>